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7335A71F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55D4B9C3" w14:textId="13AE8A02" w:rsidR="001B2ABD" w:rsidRPr="0059649E" w:rsidRDefault="00C8243B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29F1201B" wp14:editId="22697A30">
                  <wp:extent cx="2139950" cy="254127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31221_131301~2.jpg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5CE75B4F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520F40F" w14:textId="77777777" w:rsidR="0012012C" w:rsidRDefault="0012012C" w:rsidP="0012012C">
            <w:pPr>
              <w:pStyle w:val="Ttul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14:paraId="41A73013" w14:textId="51B1D7DF" w:rsidR="0012012C" w:rsidRPr="0012012C" w:rsidRDefault="0012012C" w:rsidP="0012012C">
            <w:pPr>
              <w:pStyle w:val="Ttul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23158EAF" w14:textId="77777777" w:rsidR="001B2ABD" w:rsidRDefault="001B2ABD" w:rsidP="001B2ABD">
            <w:pPr>
              <w:pStyle w:val="Subttulo"/>
            </w:pPr>
          </w:p>
          <w:p w14:paraId="297380C1" w14:textId="77777777" w:rsidR="00AC3534" w:rsidRDefault="00AC3534" w:rsidP="00AC3534"/>
          <w:p w14:paraId="7CFC7C9F" w14:textId="77777777" w:rsidR="00AC3534" w:rsidRDefault="00AC3534" w:rsidP="00AC3534"/>
          <w:p w14:paraId="7B15AAD7" w14:textId="77777777" w:rsidR="00AC3534" w:rsidRDefault="00AC3534" w:rsidP="00AC3534"/>
          <w:p w14:paraId="260D6078" w14:textId="36249C59" w:rsidR="00AC3534" w:rsidRPr="0012012C" w:rsidRDefault="000E6BE6" w:rsidP="00AC3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Gretel</w:t>
            </w:r>
            <w:bookmarkStart w:id="0" w:name="_GoBack"/>
            <w:bookmarkEnd w:id="0"/>
            <w:r w:rsidR="0012012C">
              <w:rPr>
                <w:sz w:val="28"/>
                <w:szCs w:val="28"/>
              </w:rPr>
              <w:t xml:space="preserve"> Natán Neild.</w:t>
            </w:r>
          </w:p>
          <w:p w14:paraId="67E2256B" w14:textId="77777777" w:rsidR="00AC3534" w:rsidRPr="0012012C" w:rsidRDefault="00AC3534" w:rsidP="00AC3534">
            <w:pPr>
              <w:rPr>
                <w:sz w:val="24"/>
                <w:szCs w:val="24"/>
              </w:rPr>
            </w:pPr>
          </w:p>
          <w:p w14:paraId="219A9485" w14:textId="2BC28C54" w:rsidR="0012012C" w:rsidRDefault="0012012C" w:rsidP="00AC3534">
            <w:pPr>
              <w:rPr>
                <w:b/>
                <w:sz w:val="28"/>
                <w:szCs w:val="28"/>
                <w:u w:val="double"/>
              </w:rPr>
            </w:pPr>
          </w:p>
          <w:p w14:paraId="70904604" w14:textId="15ADCAFC" w:rsidR="0012012C" w:rsidRPr="0012012C" w:rsidRDefault="0012012C" w:rsidP="00AC3534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  <w:u w:val="double"/>
              </w:rPr>
              <w:t>Educación.</w:t>
            </w:r>
          </w:p>
          <w:p w14:paraId="68AA3FA5" w14:textId="77777777" w:rsidR="00AC3534" w:rsidRDefault="00AC3534" w:rsidP="00AC3534"/>
          <w:p w14:paraId="1B7708F5" w14:textId="39B32F09" w:rsidR="00464B10" w:rsidRDefault="0012012C" w:rsidP="00AC3534">
            <w:pPr>
              <w:rPr>
                <w:b/>
                <w:sz w:val="20"/>
                <w:szCs w:val="20"/>
              </w:rPr>
            </w:pPr>
            <w:r w:rsidRPr="0012012C">
              <w:rPr>
                <w:b/>
                <w:sz w:val="20"/>
                <w:szCs w:val="20"/>
              </w:rPr>
              <w:t>Actualmente curso la carrera “Tecnicatura</w:t>
            </w:r>
            <w:r>
              <w:rPr>
                <w:b/>
                <w:sz w:val="20"/>
                <w:szCs w:val="20"/>
              </w:rPr>
              <w:t xml:space="preserve"> superior con orientación al </w:t>
            </w:r>
            <w:r w:rsidR="00464B10">
              <w:rPr>
                <w:b/>
                <w:sz w:val="20"/>
                <w:szCs w:val="20"/>
              </w:rPr>
              <w:t>desarrollo personal. Counseling”</w:t>
            </w:r>
          </w:p>
          <w:p w14:paraId="34BC1FED" w14:textId="7C74CC83" w:rsidR="0012012C" w:rsidRPr="00464B10" w:rsidRDefault="00464B10" w:rsidP="00AC35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Nuestra Señora de la Merced. Córdoba.</w:t>
            </w:r>
          </w:p>
          <w:p w14:paraId="37C9B3C7" w14:textId="77777777" w:rsidR="00AC3534" w:rsidRDefault="00AC3534" w:rsidP="00AC3534"/>
          <w:p w14:paraId="4439A9D8" w14:textId="22D3F0CD" w:rsidR="00AC3534" w:rsidRPr="0012012C" w:rsidRDefault="00AC3534" w:rsidP="00AC3534">
            <w:pPr>
              <w:rPr>
                <w:sz w:val="24"/>
                <w:szCs w:val="24"/>
              </w:rPr>
            </w:pPr>
          </w:p>
        </w:tc>
      </w:tr>
      <w:tr w:rsidR="001B2ABD" w:rsidRPr="00F85C86" w14:paraId="007B2ED9" w14:textId="77777777" w:rsidTr="001B2ABD">
        <w:tc>
          <w:tcPr>
            <w:tcW w:w="3600" w:type="dxa"/>
          </w:tcPr>
          <w:p w14:paraId="6251BB89" w14:textId="6BA35365" w:rsidR="00BC3FC7" w:rsidRPr="00AE2F01" w:rsidRDefault="00AE2F01" w:rsidP="00BC3FC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Soy catequista de primer año de preparación para la comunión en la parroquia Nuestra Señora de la Merced en la ciudad de Alta Gracia.</w:t>
            </w:r>
          </w:p>
          <w:p w14:paraId="72CEC22A" w14:textId="15C5EB7C" w:rsidR="00310FC2" w:rsidRPr="0059649E" w:rsidRDefault="00310FC2" w:rsidP="00310FC2">
            <w:pPr>
              <w:jc w:val="both"/>
            </w:pPr>
          </w:p>
          <w:p w14:paraId="00FBAE03" w14:textId="77777777" w:rsidR="00310FC2" w:rsidRPr="0059649E" w:rsidRDefault="00310FC2" w:rsidP="00310FC2"/>
          <w:sdt>
            <w:sdtPr>
              <w:id w:val="-1954003311"/>
              <w:placeholder>
                <w:docPart w:val="4B68ED39827C47D3B27C86E4E93C8267"/>
              </w:placeholder>
              <w:temporary/>
              <w:showingPlcHdr/>
              <w15:appearance w15:val="hidden"/>
            </w:sdtPr>
            <w:sdtEndPr/>
            <w:sdtContent>
              <w:p w14:paraId="524F5A2B" w14:textId="77777777" w:rsidR="00310FC2" w:rsidRPr="0059649E" w:rsidRDefault="00310FC2" w:rsidP="00310FC2">
                <w:pPr>
                  <w:pStyle w:val="Ttulo3"/>
                </w:pPr>
                <w:r w:rsidRPr="0059649E">
                  <w:rPr>
                    <w:lang w:bidi="es-ES"/>
                  </w:rPr>
                  <w:t>Contacto</w:t>
                </w:r>
              </w:p>
            </w:sdtContent>
          </w:sdt>
          <w:p w14:paraId="4942FC7D" w14:textId="77777777" w:rsidR="00310FC2" w:rsidRPr="0059649E" w:rsidRDefault="00310FC2" w:rsidP="00310FC2">
            <w:r>
              <w:t>CELULAR:</w:t>
            </w:r>
          </w:p>
          <w:p w14:paraId="29DD16B0" w14:textId="77777777" w:rsidR="00310FC2" w:rsidRPr="0059649E" w:rsidRDefault="00310FC2" w:rsidP="00310FC2">
            <w:r w:rsidRPr="005B2292">
              <w:t>351-3485299</w:t>
            </w:r>
          </w:p>
          <w:p w14:paraId="21BC1829" w14:textId="77777777" w:rsidR="00310FC2" w:rsidRPr="0059649E" w:rsidRDefault="00310FC2" w:rsidP="00310FC2"/>
          <w:sdt>
            <w:sdtPr>
              <w:id w:val="-240260293"/>
              <w:placeholder>
                <w:docPart w:val="FBB60B42B7544094BD9BF996422E8C30"/>
              </w:placeholder>
              <w:temporary/>
              <w:showingPlcHdr/>
              <w15:appearance w15:val="hidden"/>
            </w:sdtPr>
            <w:sdtEndPr/>
            <w:sdtContent>
              <w:p w14:paraId="47F7958A" w14:textId="77777777" w:rsidR="00310FC2" w:rsidRPr="0059649E" w:rsidRDefault="00310FC2" w:rsidP="00310FC2">
                <w:r w:rsidRPr="0059649E">
                  <w:rPr>
                    <w:lang w:bidi="es-ES"/>
                  </w:rPr>
                  <w:t>CORREO ELECTRÓNICO:</w:t>
                </w:r>
              </w:p>
            </w:sdtContent>
          </w:sdt>
          <w:p w14:paraId="6941801A" w14:textId="5AD4A990" w:rsidR="00310FC2" w:rsidRPr="0059649E" w:rsidRDefault="001D73F0" w:rsidP="00310FC2">
            <w:r>
              <w:t>gretna78@gmail.com</w:t>
            </w:r>
          </w:p>
          <w:p w14:paraId="5E1942DE" w14:textId="12F9F45D" w:rsidR="004D3011" w:rsidRPr="0012012C" w:rsidRDefault="004D3011" w:rsidP="004D3011">
            <w:pPr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0A27351D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72A17A45" w14:textId="57701B9B" w:rsidR="00AF2454" w:rsidRPr="00464B10" w:rsidRDefault="00AF2454" w:rsidP="00310FC2">
            <w:pPr>
              <w:rPr>
                <w:b/>
                <w:sz w:val="20"/>
                <w:szCs w:val="20"/>
              </w:rPr>
            </w:pPr>
            <w:r w:rsidRPr="00464B10">
              <w:rPr>
                <w:b/>
                <w:sz w:val="20"/>
                <w:szCs w:val="20"/>
              </w:rPr>
              <w:t xml:space="preserve">Catequista. Seminario </w:t>
            </w:r>
            <w:r w:rsidR="000E6BE6">
              <w:rPr>
                <w:b/>
                <w:sz w:val="20"/>
                <w:szCs w:val="20"/>
              </w:rPr>
              <w:t xml:space="preserve">Arquidiocesano </w:t>
            </w:r>
            <w:r w:rsidRPr="00464B10">
              <w:rPr>
                <w:b/>
                <w:sz w:val="20"/>
                <w:szCs w:val="20"/>
              </w:rPr>
              <w:t>de Córdoba. Casa de la catequesis. (3 años de formación)</w:t>
            </w:r>
            <w:r w:rsidR="00EB531B" w:rsidRPr="00464B10">
              <w:rPr>
                <w:b/>
                <w:sz w:val="20"/>
                <w:szCs w:val="20"/>
              </w:rPr>
              <w:t xml:space="preserve"> 2010-2013.</w:t>
            </w:r>
          </w:p>
          <w:p w14:paraId="39F68ACF" w14:textId="75361325" w:rsidR="00AF2454" w:rsidRDefault="00AF2454" w:rsidP="00310FC2">
            <w:pPr>
              <w:rPr>
                <w:b/>
              </w:rPr>
            </w:pPr>
            <w:r>
              <w:rPr>
                <w:b/>
              </w:rPr>
              <w:t>Observación docente en Instituto del Inmaculado corazón de María</w:t>
            </w:r>
          </w:p>
          <w:p w14:paraId="115050BD" w14:textId="6A9034E5" w:rsidR="00AF2454" w:rsidRDefault="00AF2454" w:rsidP="00310FC2">
            <w:pPr>
              <w:rPr>
                <w:b/>
              </w:rPr>
            </w:pPr>
            <w:r>
              <w:rPr>
                <w:b/>
              </w:rPr>
              <w:t>P</w:t>
            </w:r>
            <w:r w:rsidR="000E6BE6">
              <w:rPr>
                <w:b/>
              </w:rPr>
              <w:t>ráctica docente en Colegio Pío X</w:t>
            </w:r>
            <w:r>
              <w:rPr>
                <w:b/>
              </w:rPr>
              <w:t xml:space="preserve"> de la ciudad de Córdoba.</w:t>
            </w:r>
          </w:p>
          <w:p w14:paraId="5A43A162" w14:textId="77777777" w:rsidR="00AF2454" w:rsidRPr="00AE2F01" w:rsidRDefault="00AF2454" w:rsidP="00310FC2">
            <w:pPr>
              <w:rPr>
                <w:b/>
              </w:rPr>
            </w:pPr>
          </w:p>
          <w:p w14:paraId="4ED765C1" w14:textId="44CFD934" w:rsidR="00310FC2" w:rsidRDefault="00310FC2" w:rsidP="00310FC2">
            <w:pPr>
              <w:rPr>
                <w:rFonts w:eastAsia="Meiryo" w:cs="Arial"/>
                <w:szCs w:val="18"/>
              </w:rPr>
            </w:pPr>
          </w:p>
          <w:p w14:paraId="38676F4F" w14:textId="77777777" w:rsidR="00310FC2" w:rsidRPr="00464B10" w:rsidRDefault="00310FC2" w:rsidP="00310FC2">
            <w:pPr>
              <w:rPr>
                <w:sz w:val="20"/>
                <w:szCs w:val="20"/>
              </w:rPr>
            </w:pPr>
            <w:r w:rsidRPr="00464B10">
              <w:rPr>
                <w:b/>
                <w:bCs/>
                <w:sz w:val="20"/>
                <w:szCs w:val="20"/>
              </w:rPr>
              <w:t xml:space="preserve">Instituto internacional de desarrollo y bienestar </w:t>
            </w:r>
          </w:p>
          <w:p w14:paraId="73260D80" w14:textId="77777777" w:rsidR="00310FC2" w:rsidRDefault="00310FC2" w:rsidP="00310FC2">
            <w:r>
              <w:t>2020</w:t>
            </w:r>
          </w:p>
          <w:p w14:paraId="15E0E59B" w14:textId="0334AE54" w:rsidR="00310FC2" w:rsidRDefault="00310FC2" w:rsidP="00310FC2">
            <w:r w:rsidRPr="18A4F229">
              <w:rPr>
                <w:u w:val="single"/>
              </w:rPr>
              <w:t>Título</w:t>
            </w:r>
            <w:r>
              <w:t>: Instructora de Hatha yoga y meditación con orientación en yoga terapéutico.</w:t>
            </w:r>
          </w:p>
          <w:p w14:paraId="171072BB" w14:textId="6D0E3BD6" w:rsidR="00AF2454" w:rsidRDefault="00AF2454" w:rsidP="00310FC2"/>
          <w:p w14:paraId="7A97FCED" w14:textId="31360A59" w:rsidR="00F85C86" w:rsidRDefault="00F85C86" w:rsidP="00310FC2">
            <w:pPr>
              <w:rPr>
                <w:rFonts w:ascii="Calibri" w:hAnsi="Calibri" w:cs="Calibri"/>
                <w:sz w:val="24"/>
                <w:szCs w:val="24"/>
              </w:rPr>
            </w:pPr>
            <w:r w:rsidRPr="00F85C86">
              <w:rPr>
                <w:rFonts w:ascii="Calibri" w:hAnsi="Calibri" w:cs="Calibri"/>
                <w:b/>
                <w:sz w:val="24"/>
                <w:szCs w:val="24"/>
              </w:rPr>
              <w:t>Abogacía</w:t>
            </w:r>
            <w:r>
              <w:rPr>
                <w:rFonts w:ascii="Calibri" w:hAnsi="Calibri" w:cs="Calibri"/>
                <w:sz w:val="24"/>
                <w:szCs w:val="24"/>
              </w:rPr>
              <w:t>. (formación</w:t>
            </w:r>
            <w:r w:rsidR="00AF2454">
              <w:rPr>
                <w:rFonts w:ascii="Calibri" w:hAnsi="Calibri" w:cs="Calibri"/>
                <w:sz w:val="24"/>
                <w:szCs w:val="24"/>
              </w:rPr>
              <w:t xml:space="preserve"> incompleta de tres años)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04AF30F" w14:textId="69A090C0" w:rsidR="00AF2454" w:rsidRDefault="00F85C86" w:rsidP="00310FC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Facultad de derecho. UNC.</w:t>
            </w:r>
            <w:r w:rsidR="00EB531B">
              <w:rPr>
                <w:rFonts w:ascii="Calibri" w:hAnsi="Calibri" w:cs="Calibri"/>
                <w:sz w:val="24"/>
                <w:szCs w:val="24"/>
              </w:rPr>
              <w:t xml:space="preserve"> 1996-1998</w:t>
            </w:r>
          </w:p>
          <w:p w14:paraId="22396A11" w14:textId="0FA6C94C" w:rsidR="00F85C86" w:rsidRDefault="00F85C86" w:rsidP="00310FC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C852827" w14:textId="6815D533" w:rsidR="00F85C86" w:rsidRDefault="00F85C86" w:rsidP="00310FC2">
            <w:pPr>
              <w:rPr>
                <w:rFonts w:ascii="Calibri" w:hAnsi="Calibri" w:cs="Calibri"/>
                <w:sz w:val="24"/>
                <w:szCs w:val="24"/>
              </w:rPr>
            </w:pPr>
            <w:r w:rsidRPr="00F85C86">
              <w:rPr>
                <w:rFonts w:ascii="Calibri" w:hAnsi="Calibri" w:cs="Calibri"/>
                <w:b/>
                <w:sz w:val="24"/>
                <w:szCs w:val="24"/>
              </w:rPr>
              <w:t>Profesorado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de educación primaria (1 año de cursado).</w:t>
            </w:r>
          </w:p>
          <w:p w14:paraId="28A0E48A" w14:textId="3F6C41E6" w:rsidR="00EB531B" w:rsidRDefault="00EB531B" w:rsidP="00310FC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728DE23" w14:textId="796BAB10" w:rsidR="00EB531B" w:rsidRPr="00EB531B" w:rsidRDefault="00EB531B" w:rsidP="00310FC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B531B">
              <w:rPr>
                <w:rFonts w:ascii="Calibri" w:hAnsi="Calibri" w:cs="Calibri"/>
                <w:b/>
                <w:sz w:val="24"/>
                <w:szCs w:val="24"/>
              </w:rPr>
              <w:t>Nivel medio con orientación Perito mercantil.</w:t>
            </w:r>
          </w:p>
          <w:p w14:paraId="328E6C5D" w14:textId="3884DAEC" w:rsidR="00EB531B" w:rsidRDefault="00EB531B" w:rsidP="00310FC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Colegio Escuelas Pías. Río Cuarto. Córdoba.1995.</w:t>
            </w:r>
          </w:p>
          <w:p w14:paraId="0770A03A" w14:textId="06BF8EBD" w:rsidR="00F85C86" w:rsidRDefault="00F85C86" w:rsidP="00310FC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652AA36" w14:textId="75E42C5D" w:rsidR="00310FC2" w:rsidRDefault="00EB531B" w:rsidP="00310FC2">
            <w:pPr>
              <w:pStyle w:val="Ttulo2"/>
            </w:pPr>
            <w:r>
              <w:t>Otras formaciones.</w:t>
            </w:r>
          </w:p>
          <w:p w14:paraId="4D86EB50" w14:textId="4BFE3BE5" w:rsidR="00EB531B" w:rsidRDefault="00EB531B" w:rsidP="00EB531B"/>
          <w:p w14:paraId="734CA63E" w14:textId="1DDA81B4" w:rsidR="00EB531B" w:rsidRDefault="00EB531B" w:rsidP="00EB531B">
            <w:r w:rsidRPr="00EB531B">
              <w:rPr>
                <w:b/>
              </w:rPr>
              <w:t>Preceptor</w:t>
            </w:r>
            <w:r>
              <w:t>.</w:t>
            </w:r>
          </w:p>
          <w:p w14:paraId="62AE8BE3" w14:textId="692CA42F" w:rsidR="00EB531B" w:rsidRDefault="00EB531B" w:rsidP="00EB531B">
            <w:r>
              <w:t>Comunidad Enseñar. Sede en Colegio Santo Tomás. Córdoba. 2010</w:t>
            </w:r>
          </w:p>
          <w:p w14:paraId="78A5CDE2" w14:textId="77777777" w:rsidR="00EB531B" w:rsidRPr="00EB531B" w:rsidRDefault="00EB531B" w:rsidP="00EB531B"/>
          <w:p w14:paraId="2C5890D7" w14:textId="77777777" w:rsidR="00310FC2" w:rsidRDefault="00310FC2" w:rsidP="00310FC2">
            <w:pPr>
              <w:rPr>
                <w:b/>
                <w:lang w:bidi="es-ES"/>
              </w:rPr>
            </w:pPr>
            <w:r w:rsidRPr="004E7A79">
              <w:rPr>
                <w:b/>
                <w:lang w:bidi="es-ES"/>
              </w:rPr>
              <w:t xml:space="preserve">Inglés </w:t>
            </w:r>
          </w:p>
          <w:p w14:paraId="5CB95CEC" w14:textId="77777777" w:rsidR="00310FC2" w:rsidRPr="004E7A79" w:rsidRDefault="00310FC2" w:rsidP="00310FC2">
            <w:pPr>
              <w:rPr>
                <w:b/>
                <w:lang w:bidi="es-ES"/>
              </w:rPr>
            </w:pPr>
            <w:r>
              <w:t>6 años de formación. Instituto Cambridge. Río Cuarto. Córdoba.</w:t>
            </w:r>
          </w:p>
          <w:p w14:paraId="4E2EBB40" w14:textId="6B5D2791" w:rsidR="00310FC2" w:rsidRDefault="007D1AC1" w:rsidP="00310FC2">
            <w:r>
              <w:t xml:space="preserve">9 oral – 8 </w:t>
            </w:r>
            <w:r w:rsidR="00310FC2">
              <w:t>escrito</w:t>
            </w:r>
          </w:p>
          <w:p w14:paraId="71D26734" w14:textId="77777777" w:rsidR="00310FC2" w:rsidRPr="0059649E" w:rsidRDefault="00310FC2" w:rsidP="00310FC2">
            <w:pPr>
              <w:rPr>
                <w:rFonts w:eastAsia="Meiryo" w:cs="Arial"/>
                <w:szCs w:val="18"/>
              </w:rPr>
            </w:pPr>
          </w:p>
          <w:p w14:paraId="2FCE37BE" w14:textId="27BA9480" w:rsidR="00310FC2" w:rsidRDefault="00310FC2" w:rsidP="00310FC2">
            <w:pPr>
              <w:rPr>
                <w:rFonts w:eastAsia="Meiryo" w:cs="Arial"/>
                <w:b/>
                <w:bCs/>
                <w:szCs w:val="18"/>
              </w:rPr>
            </w:pPr>
            <w:r w:rsidRPr="18A4F229">
              <w:rPr>
                <w:rFonts w:eastAsia="Meiryo" w:cs="Arial"/>
                <w:b/>
                <w:bCs/>
                <w:szCs w:val="18"/>
              </w:rPr>
              <w:t>Manejo</w:t>
            </w:r>
            <w:r w:rsidR="007D1AC1">
              <w:rPr>
                <w:rFonts w:eastAsia="Meiryo" w:cs="Arial"/>
                <w:b/>
                <w:bCs/>
                <w:szCs w:val="18"/>
              </w:rPr>
              <w:t xml:space="preserve"> de</w:t>
            </w:r>
            <w:r w:rsidRPr="18A4F229">
              <w:rPr>
                <w:rFonts w:eastAsia="Meiryo" w:cs="Arial"/>
                <w:b/>
                <w:bCs/>
                <w:szCs w:val="18"/>
              </w:rPr>
              <w:t xml:space="preserve"> Paquete Office</w:t>
            </w:r>
            <w:r w:rsidR="00EB531B">
              <w:rPr>
                <w:rFonts w:eastAsia="Meiryo" w:cs="Arial"/>
                <w:b/>
                <w:bCs/>
                <w:szCs w:val="18"/>
              </w:rPr>
              <w:t>.</w:t>
            </w:r>
          </w:p>
          <w:p w14:paraId="3BDFAB5F" w14:textId="0EBE302F" w:rsidR="00EB531B" w:rsidRDefault="00EB531B" w:rsidP="00310FC2">
            <w:pPr>
              <w:rPr>
                <w:rFonts w:eastAsia="Meiryo" w:cs="Arial"/>
                <w:b/>
                <w:bCs/>
                <w:szCs w:val="18"/>
              </w:rPr>
            </w:pPr>
          </w:p>
          <w:p w14:paraId="314B384B" w14:textId="08E14294" w:rsidR="00EB531B" w:rsidRPr="00464B10" w:rsidRDefault="0012012C" w:rsidP="00310FC2">
            <w:pPr>
              <w:rPr>
                <w:rFonts w:eastAsia="Meiryo" w:cs="Arial"/>
                <w:b/>
                <w:bCs/>
                <w:sz w:val="20"/>
                <w:szCs w:val="20"/>
                <w:u w:val="thick"/>
              </w:rPr>
            </w:pPr>
            <w:r w:rsidRPr="00464B10">
              <w:rPr>
                <w:rFonts w:eastAsia="Meiryo" w:cs="Arial"/>
                <w:b/>
                <w:bCs/>
                <w:sz w:val="20"/>
                <w:szCs w:val="20"/>
                <w:u w:val="thick"/>
              </w:rPr>
              <w:t>Experiencia laboral.</w:t>
            </w:r>
          </w:p>
          <w:p w14:paraId="44C3DA7E" w14:textId="28A1EC7E" w:rsidR="00464B10" w:rsidRDefault="00464B10" w:rsidP="00310FC2">
            <w:pPr>
              <w:rPr>
                <w:rFonts w:eastAsia="Meiryo" w:cs="Arial"/>
                <w:b/>
                <w:bCs/>
                <w:szCs w:val="18"/>
                <w:u w:val="thick"/>
              </w:rPr>
            </w:pPr>
          </w:p>
          <w:p w14:paraId="66FA53A5" w14:textId="3E83EF37" w:rsidR="00464B10" w:rsidRDefault="00464B10" w:rsidP="00310FC2">
            <w:pPr>
              <w:rPr>
                <w:rFonts w:eastAsia="Meiryo" w:cs="Arial"/>
                <w:b/>
                <w:bCs/>
                <w:sz w:val="20"/>
                <w:szCs w:val="20"/>
              </w:rPr>
            </w:pPr>
            <w:r>
              <w:rPr>
                <w:rFonts w:eastAsia="Meiryo" w:cs="Arial"/>
                <w:b/>
                <w:bCs/>
                <w:sz w:val="20"/>
                <w:szCs w:val="20"/>
              </w:rPr>
              <w:t>Animadora- auxiliar docente.</w:t>
            </w:r>
            <w:r w:rsidR="005136C7">
              <w:rPr>
                <w:rFonts w:eastAsia="Meiryo" w:cs="Arial"/>
                <w:b/>
                <w:bCs/>
                <w:sz w:val="20"/>
                <w:szCs w:val="20"/>
              </w:rPr>
              <w:t xml:space="preserve"> Casa de la Catequesis. (2015-2016) Arzobispado de Córdoba.</w:t>
            </w:r>
          </w:p>
          <w:p w14:paraId="5B7B83C7" w14:textId="2C7B502C" w:rsidR="005136C7" w:rsidRDefault="005136C7" w:rsidP="00310FC2">
            <w:pPr>
              <w:rPr>
                <w:rFonts w:eastAsia="Meiryo" w:cs="Arial"/>
                <w:b/>
                <w:bCs/>
                <w:sz w:val="20"/>
                <w:szCs w:val="20"/>
              </w:rPr>
            </w:pPr>
          </w:p>
          <w:p w14:paraId="11BF6A86" w14:textId="2826F236" w:rsidR="005136C7" w:rsidRPr="00464B10" w:rsidRDefault="000E6BE6" w:rsidP="00310FC2">
            <w:pPr>
              <w:rPr>
                <w:rFonts w:eastAsia="Meiryo" w:cs="Arial"/>
                <w:b/>
                <w:bCs/>
                <w:sz w:val="20"/>
                <w:szCs w:val="20"/>
              </w:rPr>
            </w:pPr>
            <w:r>
              <w:rPr>
                <w:rFonts w:eastAsia="Meiryo" w:cs="Arial"/>
                <w:b/>
                <w:bCs/>
                <w:sz w:val="20"/>
                <w:szCs w:val="20"/>
              </w:rPr>
              <w:t xml:space="preserve">Apoyo escolar. Nivel </w:t>
            </w:r>
            <w:r w:rsidR="005136C7">
              <w:rPr>
                <w:rFonts w:eastAsia="Meiryo" w:cs="Arial"/>
                <w:b/>
                <w:bCs/>
                <w:sz w:val="20"/>
                <w:szCs w:val="20"/>
              </w:rPr>
              <w:t>primario y secundario de forma independiente.</w:t>
            </w:r>
          </w:p>
          <w:p w14:paraId="128B3EF7" w14:textId="77777777" w:rsidR="00036450" w:rsidRDefault="00036450" w:rsidP="004D3011">
            <w:pPr>
              <w:rPr>
                <w:color w:val="FFFFFF" w:themeColor="background1"/>
              </w:rPr>
            </w:pPr>
          </w:p>
          <w:p w14:paraId="27F516DF" w14:textId="71FCC367" w:rsidR="00464B10" w:rsidRPr="0059649E" w:rsidRDefault="00464B10" w:rsidP="004D301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Ani</w:t>
            </w:r>
          </w:p>
        </w:tc>
      </w:tr>
    </w:tbl>
    <w:p w14:paraId="10C0F966" w14:textId="77777777" w:rsidR="00661891" w:rsidRPr="0059649E" w:rsidRDefault="00661891" w:rsidP="000C45FF">
      <w:pPr>
        <w:tabs>
          <w:tab w:val="left" w:pos="990"/>
        </w:tabs>
      </w:pPr>
    </w:p>
    <w:sectPr w:rsidR="00661891" w:rsidRPr="0059649E" w:rsidSect="0059649E">
      <w:headerReference w:type="default" r:id="rId10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998EA" w14:textId="77777777" w:rsidR="00E85361" w:rsidRDefault="00E85361" w:rsidP="000C45FF">
      <w:r>
        <w:separator/>
      </w:r>
    </w:p>
  </w:endnote>
  <w:endnote w:type="continuationSeparator" w:id="0">
    <w:p w14:paraId="72D8FC15" w14:textId="77777777" w:rsidR="00E85361" w:rsidRDefault="00E8536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A5DA7" w14:textId="77777777" w:rsidR="00E85361" w:rsidRDefault="00E85361" w:rsidP="000C45FF">
      <w:r>
        <w:separator/>
      </w:r>
    </w:p>
  </w:footnote>
  <w:footnote w:type="continuationSeparator" w:id="0">
    <w:p w14:paraId="70A574CC" w14:textId="77777777" w:rsidR="00E85361" w:rsidRDefault="00E8536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DF090" w14:textId="77777777" w:rsidR="00661891" w:rsidRPr="0059649E" w:rsidRDefault="00661891">
    <w:pPr>
      <w:pStyle w:val="Encabezado"/>
    </w:pPr>
    <w:r w:rsidRPr="0059649E"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57E73FCC" wp14:editId="5D875D0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C2"/>
    <w:rsid w:val="00036450"/>
    <w:rsid w:val="00051B83"/>
    <w:rsid w:val="00075675"/>
    <w:rsid w:val="00094273"/>
    <w:rsid w:val="00094499"/>
    <w:rsid w:val="000B232A"/>
    <w:rsid w:val="000B24A3"/>
    <w:rsid w:val="000C45FF"/>
    <w:rsid w:val="000E3FD1"/>
    <w:rsid w:val="000E6BE6"/>
    <w:rsid w:val="00112054"/>
    <w:rsid w:val="0012012C"/>
    <w:rsid w:val="001424E5"/>
    <w:rsid w:val="001525E1"/>
    <w:rsid w:val="00176AEF"/>
    <w:rsid w:val="00180329"/>
    <w:rsid w:val="0019001F"/>
    <w:rsid w:val="001A74A5"/>
    <w:rsid w:val="001B11A1"/>
    <w:rsid w:val="001B2ABD"/>
    <w:rsid w:val="001C6C7E"/>
    <w:rsid w:val="001D73F0"/>
    <w:rsid w:val="001E0391"/>
    <w:rsid w:val="001E1759"/>
    <w:rsid w:val="001F1ECC"/>
    <w:rsid w:val="002217E4"/>
    <w:rsid w:val="002400EB"/>
    <w:rsid w:val="002559EC"/>
    <w:rsid w:val="00256CF7"/>
    <w:rsid w:val="00281FD5"/>
    <w:rsid w:val="002A40F1"/>
    <w:rsid w:val="002C095B"/>
    <w:rsid w:val="002D3CA3"/>
    <w:rsid w:val="002E02D1"/>
    <w:rsid w:val="0030481B"/>
    <w:rsid w:val="00310FC2"/>
    <w:rsid w:val="003156FC"/>
    <w:rsid w:val="003254B5"/>
    <w:rsid w:val="00365E48"/>
    <w:rsid w:val="0037121F"/>
    <w:rsid w:val="003A6B7D"/>
    <w:rsid w:val="003B06CA"/>
    <w:rsid w:val="004071FC"/>
    <w:rsid w:val="004142CD"/>
    <w:rsid w:val="00445947"/>
    <w:rsid w:val="004561E8"/>
    <w:rsid w:val="00464B10"/>
    <w:rsid w:val="004813B3"/>
    <w:rsid w:val="00496591"/>
    <w:rsid w:val="004C63E4"/>
    <w:rsid w:val="004D3011"/>
    <w:rsid w:val="005136C7"/>
    <w:rsid w:val="0051522F"/>
    <w:rsid w:val="005262AC"/>
    <w:rsid w:val="0059649E"/>
    <w:rsid w:val="005E39D5"/>
    <w:rsid w:val="00600670"/>
    <w:rsid w:val="0062123A"/>
    <w:rsid w:val="00646E75"/>
    <w:rsid w:val="00661891"/>
    <w:rsid w:val="006711AC"/>
    <w:rsid w:val="006771D0"/>
    <w:rsid w:val="006B3427"/>
    <w:rsid w:val="006C569B"/>
    <w:rsid w:val="00715FCB"/>
    <w:rsid w:val="00743101"/>
    <w:rsid w:val="007775E1"/>
    <w:rsid w:val="007867A0"/>
    <w:rsid w:val="007927F5"/>
    <w:rsid w:val="007D1AC1"/>
    <w:rsid w:val="00802CA0"/>
    <w:rsid w:val="00835318"/>
    <w:rsid w:val="00870421"/>
    <w:rsid w:val="008B186C"/>
    <w:rsid w:val="008D0A2F"/>
    <w:rsid w:val="009260CD"/>
    <w:rsid w:val="009422F1"/>
    <w:rsid w:val="00952C25"/>
    <w:rsid w:val="009A09AC"/>
    <w:rsid w:val="00A2118D"/>
    <w:rsid w:val="00A324BA"/>
    <w:rsid w:val="00AC3534"/>
    <w:rsid w:val="00AD76E2"/>
    <w:rsid w:val="00AE2F01"/>
    <w:rsid w:val="00AF2454"/>
    <w:rsid w:val="00B20152"/>
    <w:rsid w:val="00B359E4"/>
    <w:rsid w:val="00B57D98"/>
    <w:rsid w:val="00B70850"/>
    <w:rsid w:val="00BC3FC7"/>
    <w:rsid w:val="00C066B6"/>
    <w:rsid w:val="00C37BA1"/>
    <w:rsid w:val="00C4674C"/>
    <w:rsid w:val="00C506CF"/>
    <w:rsid w:val="00C72BED"/>
    <w:rsid w:val="00C8243B"/>
    <w:rsid w:val="00C87089"/>
    <w:rsid w:val="00C9578B"/>
    <w:rsid w:val="00CB0055"/>
    <w:rsid w:val="00CC0C6D"/>
    <w:rsid w:val="00CF259D"/>
    <w:rsid w:val="00D04BFE"/>
    <w:rsid w:val="00D2522B"/>
    <w:rsid w:val="00D422DE"/>
    <w:rsid w:val="00D5459D"/>
    <w:rsid w:val="00DA1F4D"/>
    <w:rsid w:val="00DC724C"/>
    <w:rsid w:val="00DD172A"/>
    <w:rsid w:val="00E25A26"/>
    <w:rsid w:val="00E4381A"/>
    <w:rsid w:val="00E55D74"/>
    <w:rsid w:val="00E76C8E"/>
    <w:rsid w:val="00E80C0C"/>
    <w:rsid w:val="00E85361"/>
    <w:rsid w:val="00EB531B"/>
    <w:rsid w:val="00EE4C8D"/>
    <w:rsid w:val="00F60274"/>
    <w:rsid w:val="00F71797"/>
    <w:rsid w:val="00F77FB9"/>
    <w:rsid w:val="00F85C86"/>
    <w:rsid w:val="00F94526"/>
    <w:rsid w:val="00F947C6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DDA26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joos\AppData\Local\Microsoft\Office\16.0\DTS\es-ES%7b81778B33-E8E2-4CB2-A7EF-35CEF56DDE1D%7d\%7bD10097BC-B09B-4D77-AF59-3034EA21A7DB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68ED39827C47D3B27C86E4E93C8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BDC80-A2BA-4FAE-83A1-52974CBB9694}"/>
      </w:docPartPr>
      <w:docPartBody>
        <w:p w:rsidR="00473E88" w:rsidRDefault="008F3AF9" w:rsidP="008F3AF9">
          <w:pPr>
            <w:pStyle w:val="4B68ED39827C47D3B27C86E4E93C8267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FBB60B42B7544094BD9BF996422E8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778A2-A85B-4C4F-B5EB-4D8F11185FB0}"/>
      </w:docPartPr>
      <w:docPartBody>
        <w:p w:rsidR="00473E88" w:rsidRDefault="008F3AF9" w:rsidP="008F3AF9">
          <w:pPr>
            <w:pStyle w:val="FBB60B42B7544094BD9BF996422E8C30"/>
          </w:pPr>
          <w:r w:rsidRPr="0059649E">
            <w:rPr>
              <w:lang w:bidi="es-ES"/>
            </w:rPr>
            <w:t>CORREO ELECTRÓNICO: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AF9"/>
    <w:rsid w:val="000425A0"/>
    <w:rsid w:val="00043DBF"/>
    <w:rsid w:val="0009305A"/>
    <w:rsid w:val="000C495B"/>
    <w:rsid w:val="000E2D7A"/>
    <w:rsid w:val="001640DB"/>
    <w:rsid w:val="00402DFC"/>
    <w:rsid w:val="00407D5F"/>
    <w:rsid w:val="00473E88"/>
    <w:rsid w:val="004B3908"/>
    <w:rsid w:val="00830ECC"/>
    <w:rsid w:val="008B6F78"/>
    <w:rsid w:val="008F3AF9"/>
    <w:rsid w:val="00DB0F48"/>
    <w:rsid w:val="00E925AB"/>
    <w:rsid w:val="00EE045C"/>
    <w:rsid w:val="00F4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BB3141D6C9F45A185793F5F386E442A">
    <w:name w:val="1BB3141D6C9F45A185793F5F386E442A"/>
  </w:style>
  <w:style w:type="paragraph" w:customStyle="1" w:styleId="CF4CDE0C20B4415287E6F55A6A19DA97">
    <w:name w:val="CF4CDE0C20B4415287E6F55A6A19DA97"/>
  </w:style>
  <w:style w:type="paragraph" w:customStyle="1" w:styleId="8CFE459274554E16A5C85D6F009B90E9">
    <w:name w:val="8CFE459274554E16A5C85D6F009B90E9"/>
  </w:style>
  <w:style w:type="paragraph" w:customStyle="1" w:styleId="29ED83001DCE44A48098C5592D084287">
    <w:name w:val="29ED83001DCE44A48098C5592D084287"/>
  </w:style>
  <w:style w:type="paragraph" w:customStyle="1" w:styleId="1ACEDA743BD8443489B23F041DBA896D">
    <w:name w:val="1ACEDA743BD8443489B23F041DBA896D"/>
  </w:style>
  <w:style w:type="paragraph" w:customStyle="1" w:styleId="84CC24F84E11448B932E6E688DC78FF2">
    <w:name w:val="84CC24F84E11448B932E6E688DC78FF2"/>
  </w:style>
  <w:style w:type="paragraph" w:customStyle="1" w:styleId="9E0158F151624888B19E1A0BD1973DBE">
    <w:name w:val="9E0158F151624888B19E1A0BD1973DBE"/>
  </w:style>
  <w:style w:type="paragraph" w:customStyle="1" w:styleId="EA4938CC119E468CB90E14EDCD266C11">
    <w:name w:val="EA4938CC119E468CB90E14EDCD266C11"/>
  </w:style>
  <w:style w:type="paragraph" w:customStyle="1" w:styleId="D54FA033F0624D03B13EB8E63A912E93">
    <w:name w:val="D54FA033F0624D03B13EB8E63A912E93"/>
  </w:style>
  <w:style w:type="paragraph" w:customStyle="1" w:styleId="B23DE279E4D64D029949BC33D2F01B58">
    <w:name w:val="B23DE279E4D64D029949BC33D2F01B58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8F1DFEEE9EA64E14B796AA7256A16BE5">
    <w:name w:val="8F1DFEEE9EA64E14B796AA7256A16BE5"/>
  </w:style>
  <w:style w:type="paragraph" w:customStyle="1" w:styleId="7661CD8BBC6F438D8829213003FE4864">
    <w:name w:val="7661CD8BBC6F438D8829213003FE4864"/>
  </w:style>
  <w:style w:type="paragraph" w:customStyle="1" w:styleId="A91DFC5AAF3149E7A118ECC8A3FEF173">
    <w:name w:val="A91DFC5AAF3149E7A118ECC8A3FEF173"/>
  </w:style>
  <w:style w:type="paragraph" w:customStyle="1" w:styleId="F003AE50F48D49D1AF92C57F5B23E4B2">
    <w:name w:val="F003AE50F48D49D1AF92C57F5B23E4B2"/>
  </w:style>
  <w:style w:type="paragraph" w:customStyle="1" w:styleId="BBCAF6E0F8654AF5B01834AB5A64055E">
    <w:name w:val="BBCAF6E0F8654AF5B01834AB5A64055E"/>
  </w:style>
  <w:style w:type="paragraph" w:customStyle="1" w:styleId="EAD8DB9B2DED4DE3855F92208084B3AF">
    <w:name w:val="EAD8DB9B2DED4DE3855F92208084B3AF"/>
  </w:style>
  <w:style w:type="paragraph" w:customStyle="1" w:styleId="FA761097953D49A5A1AC51604B963916">
    <w:name w:val="FA761097953D49A5A1AC51604B963916"/>
  </w:style>
  <w:style w:type="paragraph" w:customStyle="1" w:styleId="1D03B00233AA4226ACC763439F5EDD57">
    <w:name w:val="1D03B00233AA4226ACC763439F5EDD57"/>
  </w:style>
  <w:style w:type="paragraph" w:customStyle="1" w:styleId="F69D3FBF01264AE6A1A9BC76D8F3CE25">
    <w:name w:val="F69D3FBF01264AE6A1A9BC76D8F3CE25"/>
  </w:style>
  <w:style w:type="paragraph" w:customStyle="1" w:styleId="5E408A0A049F4E019683A91484157045">
    <w:name w:val="5E408A0A049F4E019683A91484157045"/>
  </w:style>
  <w:style w:type="paragraph" w:customStyle="1" w:styleId="40B76A8C6998458C8D2C9EEB05EB7402">
    <w:name w:val="40B76A8C6998458C8D2C9EEB05EB7402"/>
  </w:style>
  <w:style w:type="paragraph" w:customStyle="1" w:styleId="8C62D56F8A9F4FDCB9AE876AB307B77A">
    <w:name w:val="8C62D56F8A9F4FDCB9AE876AB307B77A"/>
  </w:style>
  <w:style w:type="paragraph" w:customStyle="1" w:styleId="26ED1E93F6604B519F93A52552A0EEBA">
    <w:name w:val="26ED1E93F6604B519F93A52552A0EEBA"/>
  </w:style>
  <w:style w:type="paragraph" w:customStyle="1" w:styleId="6E950787A0A64F88B8B7BD0612AA0D7A">
    <w:name w:val="6E950787A0A64F88B8B7BD0612AA0D7A"/>
  </w:style>
  <w:style w:type="paragraph" w:customStyle="1" w:styleId="D805AE7D936446EC83E9527415EDF354">
    <w:name w:val="D805AE7D936446EC83E9527415EDF354"/>
  </w:style>
  <w:style w:type="paragraph" w:customStyle="1" w:styleId="51443A8F6424474391B7DB03355C9A3E">
    <w:name w:val="51443A8F6424474391B7DB03355C9A3E"/>
  </w:style>
  <w:style w:type="paragraph" w:customStyle="1" w:styleId="2D8B22B1D6FE49B99F59CADB6491B929">
    <w:name w:val="2D8B22B1D6FE49B99F59CADB6491B929"/>
  </w:style>
  <w:style w:type="paragraph" w:customStyle="1" w:styleId="FE20E3E1DD764D4AB89639A9383AC862">
    <w:name w:val="FE20E3E1DD764D4AB89639A9383AC862"/>
  </w:style>
  <w:style w:type="paragraph" w:customStyle="1" w:styleId="F99772A812384AD1AA4AD226A2BD9643">
    <w:name w:val="F99772A812384AD1AA4AD226A2BD9643"/>
  </w:style>
  <w:style w:type="paragraph" w:customStyle="1" w:styleId="D263B1A59AF9403A912DC35B67DDF512">
    <w:name w:val="D263B1A59AF9403A912DC35B67DDF512"/>
  </w:style>
  <w:style w:type="paragraph" w:customStyle="1" w:styleId="E3579931AEF64673ADAE37BD7831891A">
    <w:name w:val="E3579931AEF64673ADAE37BD7831891A"/>
  </w:style>
  <w:style w:type="paragraph" w:customStyle="1" w:styleId="0A0DC54D576B4B859196AFF3AFF963E1">
    <w:name w:val="0A0DC54D576B4B859196AFF3AFF963E1"/>
  </w:style>
  <w:style w:type="paragraph" w:customStyle="1" w:styleId="6C63C199F09A439CA93D8ADE7CF7624F">
    <w:name w:val="6C63C199F09A439CA93D8ADE7CF7624F"/>
  </w:style>
  <w:style w:type="paragraph" w:customStyle="1" w:styleId="75576AD7AED448428C08362E834BB531">
    <w:name w:val="75576AD7AED448428C08362E834BB531"/>
  </w:style>
  <w:style w:type="paragraph" w:customStyle="1" w:styleId="CA5DEC3066E946598A593F8F9B80C187">
    <w:name w:val="CA5DEC3066E946598A593F8F9B80C187"/>
  </w:style>
  <w:style w:type="paragraph" w:customStyle="1" w:styleId="6E7B547DF7A54266B236E68F9AAFA9F3">
    <w:name w:val="6E7B547DF7A54266B236E68F9AAFA9F3"/>
  </w:style>
  <w:style w:type="paragraph" w:customStyle="1" w:styleId="F6BBBB8B0C9449D18FFD6E404D3B5C83">
    <w:name w:val="F6BBBB8B0C9449D18FFD6E404D3B5C83"/>
  </w:style>
  <w:style w:type="paragraph" w:customStyle="1" w:styleId="7833869E816F4ECBAD233EF8446A05ED">
    <w:name w:val="7833869E816F4ECBAD233EF8446A05ED"/>
  </w:style>
  <w:style w:type="paragraph" w:customStyle="1" w:styleId="2DC4B94A35DA46EA99B6928388C5968F">
    <w:name w:val="2DC4B94A35DA46EA99B6928388C5968F"/>
  </w:style>
  <w:style w:type="paragraph" w:customStyle="1" w:styleId="3F86500B02294E3599E93956834E147D">
    <w:name w:val="3F86500B02294E3599E93956834E147D"/>
  </w:style>
  <w:style w:type="paragraph" w:customStyle="1" w:styleId="6F720356362E4070AD02E030D2400DB5">
    <w:name w:val="6F720356362E4070AD02E030D2400DB5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paragraph" w:customStyle="1" w:styleId="13D2A2642E1C464BBE9878F98069B33F">
    <w:name w:val="13D2A2642E1C464BBE9878F98069B33F"/>
  </w:style>
  <w:style w:type="paragraph" w:customStyle="1" w:styleId="B98CD5AD969A4D398CB90A6CAA045588">
    <w:name w:val="B98CD5AD969A4D398CB90A6CAA045588"/>
    <w:rsid w:val="008F3AF9"/>
  </w:style>
  <w:style w:type="paragraph" w:customStyle="1" w:styleId="9AAD8C67F9E74849B9A590C00C9BC3DC">
    <w:name w:val="9AAD8C67F9E74849B9A590C00C9BC3DC"/>
    <w:rsid w:val="008F3AF9"/>
  </w:style>
  <w:style w:type="paragraph" w:customStyle="1" w:styleId="12CF707CD1C744C3882239F64387572B">
    <w:name w:val="12CF707CD1C744C3882239F64387572B"/>
    <w:rsid w:val="008F3AF9"/>
  </w:style>
  <w:style w:type="paragraph" w:customStyle="1" w:styleId="4B68ED39827C47D3B27C86E4E93C8267">
    <w:name w:val="4B68ED39827C47D3B27C86E4E93C8267"/>
    <w:rsid w:val="008F3AF9"/>
  </w:style>
  <w:style w:type="paragraph" w:customStyle="1" w:styleId="FBB60B42B7544094BD9BF996422E8C30">
    <w:name w:val="FBB60B42B7544094BD9BF996422E8C30"/>
    <w:rsid w:val="008F3A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{D10097BC-B09B-4D77-AF59-3034EA21A7DB}tf00546271_win32.dotx</Template>
  <TotalTime>0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2022-12-20T20:02:00Z</dcterms:created>
  <dcterms:modified xsi:type="dcterms:W3CDTF">2024-03-18T12:44:00Z</dcterms:modified>
</cp:coreProperties>
</file>